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E25EE5" w:rsidTr="000F69A0">
        <w:trPr>
          <w:trHeight w:val="340"/>
        </w:trPr>
        <w:tc>
          <w:tcPr>
            <w:tcW w:w="9498" w:type="dxa"/>
            <w:shd w:val="clear" w:color="auto" w:fill="D9D9D9" w:themeFill="background1" w:themeFillShade="D9"/>
            <w:vAlign w:val="center"/>
          </w:tcPr>
          <w:p w:rsidR="00BE5447" w:rsidRDefault="00BE5447" w:rsidP="00BE5447">
            <w:pPr>
              <w:widowControl w:val="0"/>
              <w:tabs>
                <w:tab w:val="left" w:leader="hyphen" w:pos="851"/>
              </w:tabs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color w:val="000000"/>
              </w:rPr>
            </w:pPr>
            <w:r>
              <w:rPr>
                <w:rFonts w:ascii="Arial Narrow" w:hAnsi="Arial Narrow"/>
                <w:b/>
                <w:color w:val="000000"/>
              </w:rPr>
              <w:t>Anleitung Proxy Aktualisierung Service Pack1</w:t>
            </w:r>
            <w:r w:rsidRPr="00BE5447">
              <w:rPr>
                <w:rFonts w:ascii="Arial Narrow" w:hAnsi="Arial Narrow"/>
                <w:b/>
                <w:color w:val="000000"/>
              </w:rPr>
              <w:t xml:space="preserve"> iTM Brandenburg</w:t>
            </w:r>
          </w:p>
          <w:p w:rsidR="00E25EE5" w:rsidRPr="0064497B" w:rsidRDefault="00BE5447" w:rsidP="00BE5447">
            <w:pPr>
              <w:widowControl w:val="0"/>
              <w:tabs>
                <w:tab w:val="left" w:leader="hyphen" w:pos="851"/>
              </w:tabs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color w:val="000000"/>
              </w:rPr>
            </w:pPr>
            <w:r w:rsidRPr="00BE5447">
              <w:rPr>
                <w:rFonts w:ascii="Arial Narrow" w:hAnsi="Arial Narrow"/>
                <w:b/>
                <w:color w:val="000000"/>
              </w:rPr>
              <w:t>Hinweise der Fa. Motorola Solutions GmbH</w:t>
            </w:r>
          </w:p>
        </w:tc>
      </w:tr>
      <w:tr w:rsidR="00E25EE5" w:rsidTr="00E25EE5">
        <w:tc>
          <w:tcPr>
            <w:tcW w:w="9498" w:type="dxa"/>
          </w:tcPr>
          <w:p w:rsidR="00B1553C" w:rsidRDefault="00B1553C" w:rsidP="00641823">
            <w:pPr>
              <w:autoSpaceDE w:val="0"/>
              <w:autoSpaceDN w:val="0"/>
              <w:adjustRightInd w:val="0"/>
              <w:spacing w:line="300" w:lineRule="exact"/>
              <w:ind w:left="708"/>
              <w:rPr>
                <w:rFonts w:ascii="Arial Narrow" w:hAnsi="Arial Narrow" w:cs="Arabic Typesetting"/>
                <w:b/>
                <w:bCs/>
                <w:color w:val="0000FF"/>
                <w:sz w:val="22"/>
                <w:szCs w:val="22"/>
              </w:rPr>
            </w:pPr>
          </w:p>
          <w:p w:rsidR="00066B2F" w:rsidRPr="00751ED9" w:rsidRDefault="0064497B" w:rsidP="00751ED9">
            <w:pPr>
              <w:spacing w:line="280" w:lineRule="exact"/>
              <w:ind w:firstLine="459"/>
              <w:rPr>
                <w:rFonts w:ascii="Arial Narrow" w:hAnsi="Arial Narrow"/>
                <w:sz w:val="22"/>
                <w:szCs w:val="22"/>
              </w:rPr>
            </w:pPr>
            <w:r w:rsidRPr="00751ED9"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Hinweise zur </w:t>
            </w:r>
            <w:r w:rsidR="00E80D08" w:rsidRPr="00751ED9">
              <w:rPr>
                <w:rFonts w:ascii="Arial Narrow" w:hAnsi="Arial Narrow"/>
                <w:b/>
                <w:sz w:val="22"/>
                <w:szCs w:val="22"/>
                <w:u w:val="single"/>
              </w:rPr>
              <w:t>Inbetriebnahme der Proxys</w:t>
            </w:r>
          </w:p>
          <w:p w:rsidR="0064497B" w:rsidRPr="0064497B" w:rsidRDefault="0064497B" w:rsidP="0064497B">
            <w:pPr>
              <w:pStyle w:val="Listenabsatz"/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Um</w:t>
            </w:r>
            <w:r w:rsidRPr="00E80D08">
              <w:rPr>
                <w:rFonts w:ascii="Arial Narrow" w:hAnsi="Arial Narrow"/>
                <w:sz w:val="22"/>
                <w:szCs w:val="22"/>
              </w:rPr>
              <w:t xml:space="preserve"> die Proxys in Betrieb zu nehmen ist zunächst eine Aktualisierung mit einem Service Pack (SPU1) durchzuführen. </w:t>
            </w:r>
          </w:p>
          <w:p w:rsidR="00E80D08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Dieses</w:t>
            </w:r>
            <w:r w:rsidRPr="00E80D08">
              <w:rPr>
                <w:rFonts w:ascii="Arial Narrow" w:hAnsi="Arial Narrow"/>
                <w:sz w:val="22"/>
                <w:szCs w:val="22"/>
              </w:rPr>
              <w:t xml:space="preserve"> Upgrade machen die Rechner automatisch nach dem nächsten Eins</w:t>
            </w:r>
            <w:r>
              <w:rPr>
                <w:rFonts w:ascii="Arial Narrow" w:hAnsi="Arial Narrow"/>
                <w:sz w:val="22"/>
                <w:szCs w:val="22"/>
              </w:rPr>
              <w:t xml:space="preserve">chalten. Der Vorgang dauert länger. </w:t>
            </w:r>
          </w:p>
          <w:p w:rsidR="00066B2F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ACHTUNG! B</w:t>
            </w:r>
            <w:r w:rsidRPr="00E80D08">
              <w:rPr>
                <w:rFonts w:ascii="Arial Narrow" w:hAnsi="Arial Narrow"/>
                <w:sz w:val="22"/>
                <w:szCs w:val="22"/>
              </w:rPr>
              <w:t xml:space="preserve">itte </w:t>
            </w:r>
            <w:r>
              <w:rPr>
                <w:rFonts w:ascii="Arial Narrow" w:hAnsi="Arial Narrow"/>
                <w:sz w:val="22"/>
                <w:szCs w:val="22"/>
              </w:rPr>
              <w:t>bis</w:t>
            </w:r>
            <w:r w:rsidRPr="00E80D08">
              <w:rPr>
                <w:rFonts w:ascii="Arial Narrow" w:hAnsi="Arial Narrow"/>
                <w:sz w:val="22"/>
                <w:szCs w:val="22"/>
              </w:rPr>
              <w:t xml:space="preserve"> zu drei Stunden Zeit</w:t>
            </w:r>
            <w:r>
              <w:rPr>
                <w:rFonts w:ascii="Arial Narrow" w:hAnsi="Arial Narrow"/>
                <w:sz w:val="22"/>
                <w:szCs w:val="22"/>
              </w:rPr>
              <w:t xml:space="preserve"> einplanen</w:t>
            </w:r>
            <w:r w:rsidRPr="00E80D08">
              <w:rPr>
                <w:rFonts w:ascii="Arial Narrow" w:hAnsi="Arial Narrow"/>
                <w:sz w:val="22"/>
                <w:szCs w:val="22"/>
              </w:rPr>
              <w:t xml:space="preserve">, bevor der Rechner für die Geräteprogrammierung genutzt werden kann. </w:t>
            </w:r>
          </w:p>
          <w:p w:rsidR="00E80D08" w:rsidRPr="00E80D08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 w:rsidRPr="00E80D08">
              <w:rPr>
                <w:rFonts w:ascii="Arial Narrow" w:hAnsi="Arial Narrow"/>
                <w:sz w:val="22"/>
                <w:szCs w:val="22"/>
              </w:rPr>
              <w:t>Der Proxy sollte dafür über das Menü Datei online eingestellt werden.</w:t>
            </w:r>
            <w:bookmarkStart w:id="0" w:name="_GoBack"/>
            <w:bookmarkEnd w:id="0"/>
          </w:p>
          <w:p w:rsidR="00E80D08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 w:rsidRPr="00E80D08">
              <w:rPr>
                <w:rFonts w:ascii="Arial Narrow" w:hAnsi="Arial Narrow"/>
                <w:sz w:val="22"/>
                <w:szCs w:val="22"/>
              </w:rPr>
              <w:t>Der Proxy sollte über das Menü Datei angemeldet werden</w:t>
            </w:r>
            <w:r>
              <w:rPr>
                <w:rFonts w:ascii="Arial Narrow" w:hAnsi="Arial Narrow"/>
                <w:sz w:val="22"/>
                <w:szCs w:val="22"/>
              </w:rPr>
              <w:t xml:space="preserve"> (siehe Kurzbedienungsanleitung).</w:t>
            </w:r>
          </w:p>
          <w:p w:rsidR="00E80D08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 w:rsidRPr="00E80D08">
              <w:rPr>
                <w:rFonts w:ascii="Arial Narrow" w:hAnsi="Arial Narrow"/>
                <w:sz w:val="22"/>
                <w:szCs w:val="22"/>
              </w:rPr>
              <w:t>Wenn der Upgrade Prozess gestartet wird, schließt sich das aktive Proxy-Fenster automatisch.</w:t>
            </w:r>
          </w:p>
          <w:p w:rsidR="00E80D08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 w:rsidRPr="00E80D08">
              <w:rPr>
                <w:rFonts w:ascii="Arial Narrow" w:hAnsi="Arial Narrow"/>
                <w:sz w:val="22"/>
                <w:szCs w:val="22"/>
              </w:rPr>
              <w:t>Nach Beendigung des Upgrade Prozesses bekommt der Nutzer die Aufforderung zur Anmeldung über das Anmeldefenster &lt;Login für iTM Proxy&gt;.</w:t>
            </w:r>
          </w:p>
          <w:p w:rsidR="00E80D08" w:rsidRDefault="00E80D08" w:rsidP="00BE5447">
            <w:pPr>
              <w:pStyle w:val="Listenabsatz"/>
              <w:numPr>
                <w:ilvl w:val="0"/>
                <w:numId w:val="26"/>
              </w:numPr>
              <w:spacing w:after="120" w:line="276" w:lineRule="auto"/>
              <w:ind w:left="884" w:hanging="425"/>
              <w:contextualSpacing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Der Nutzer kann das</w:t>
            </w:r>
            <w:r w:rsidRPr="00E80D08">
              <w:rPr>
                <w:rFonts w:ascii="Arial Narrow" w:hAnsi="Arial Narrow"/>
                <w:sz w:val="22"/>
                <w:szCs w:val="22"/>
              </w:rPr>
              <w:t xml:space="preserve"> erfolgreiche Upgrade im Hilfe Menü unter dem Menüpunkt &lt;Über&gt; abfragen.</w:t>
            </w:r>
          </w:p>
          <w:p w:rsidR="00751ED9" w:rsidRDefault="00751ED9" w:rsidP="00BE5447">
            <w:pPr>
              <w:pStyle w:val="Default"/>
              <w:numPr>
                <w:ilvl w:val="0"/>
                <w:numId w:val="26"/>
              </w:numPr>
              <w:spacing w:after="120" w:line="276" w:lineRule="auto"/>
              <w:ind w:left="884" w:hanging="425"/>
              <w:rPr>
                <w:rFonts w:ascii="Arial Narrow" w:hAnsi="Arial Narrow" w:cs="Times New Roman"/>
                <w:color w:val="auto"/>
                <w:sz w:val="22"/>
                <w:szCs w:val="22"/>
              </w:rPr>
            </w:pPr>
            <w:r>
              <w:rPr>
                <w:rFonts w:ascii="Arial Narrow" w:hAnsi="Arial Narrow" w:cs="Times New Roman"/>
                <w:color w:val="auto"/>
                <w:sz w:val="22"/>
                <w:szCs w:val="22"/>
              </w:rPr>
              <w:t>Die AS</w:t>
            </w:r>
            <w:r w:rsidRPr="00751ED9">
              <w:rPr>
                <w:rFonts w:ascii="Arial Narrow" w:hAnsi="Arial Narrow" w:cs="Times New Roman"/>
                <w:color w:val="auto"/>
                <w:sz w:val="22"/>
                <w:szCs w:val="22"/>
              </w:rPr>
              <w:t>BB kann das erfolgreiche Upgrade am Client im Menü „Proxies verwalten“ erkennen und kontrollieren, sodass Programmieraufträge freigegeben werden können.</w:t>
            </w:r>
          </w:p>
          <w:p w:rsidR="00751ED9" w:rsidRDefault="00751ED9" w:rsidP="00751ED9">
            <w:pPr>
              <w:pStyle w:val="Listenabsatz"/>
              <w:spacing w:line="280" w:lineRule="exact"/>
              <w:ind w:left="1431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432539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-60813</wp:posOffset>
                      </wp:positionV>
                      <wp:extent cx="5175739" cy="263769"/>
                      <wp:effectExtent l="0" t="0" r="0" b="3175"/>
                      <wp:wrapNone/>
                      <wp:docPr id="10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739" cy="263769"/>
                                <a:chOff x="0" y="0"/>
                                <a:chExt cx="5175739" cy="263769"/>
                              </a:xfrm>
                              <a:noFill/>
                            </wpg:grpSpPr>
                            <wps:wsp>
                              <wps:cNvPr id="30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74277" cy="26376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80D08" w:rsidRPr="00751ED9" w:rsidRDefault="00E80D08" w:rsidP="00E80D08">
                                    <w:pPr>
                                      <w:rPr>
                                        <w:rFonts w:ascii="Arial Narrow" w:hAnsi="Arial Narrow"/>
                                        <w:sz w:val="22"/>
                                        <w:szCs w:val="22"/>
                                      </w:rPr>
                                    </w:pPr>
                                    <w:r w:rsidRPr="00751ED9">
                                      <w:rPr>
                                        <w:rFonts w:ascii="Arial Narrow" w:hAnsi="Arial Narrow"/>
                                        <w:sz w:val="22"/>
                                        <w:szCs w:val="22"/>
                                      </w:rPr>
                                      <w:t>ohne Update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78016" y="0"/>
                                  <a:ext cx="2297723" cy="26376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80D08" w:rsidRPr="00751ED9" w:rsidRDefault="00E80D08">
                                    <w:pPr>
                                      <w:rPr>
                                        <w:rFonts w:ascii="Arial Narrow" w:hAnsi="Arial Narrow"/>
                                        <w:sz w:val="22"/>
                                        <w:szCs w:val="22"/>
                                      </w:rPr>
                                    </w:pPr>
                                    <w:r w:rsidRPr="00751ED9">
                                      <w:rPr>
                                        <w:rFonts w:ascii="Arial Narrow" w:hAnsi="Arial Narrow"/>
                                        <w:sz w:val="22"/>
                                        <w:szCs w:val="22"/>
                                      </w:rPr>
                                      <w:t>mit Update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10" o:spid="_x0000_s1026" style="position:absolute;margin-left:24.3pt;margin-top:-4.8pt;width:407.55pt;height:20.75pt;z-index:251667456" coordsize="51757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7" type="#_x0000_t202" style="position:absolute;width:22742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      <v:textbox style="mso-fit-shape-to-text:t">
                          <w:txbxContent>
                            <w:p w:rsidR="00E80D08" w:rsidRPr="00751ED9" w:rsidRDefault="00E80D08" w:rsidP="00E80D08">
                              <w:pP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 w:rsidRPr="00751ED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ohne Update</w:t>
                              </w:r>
                            </w:p>
                          </w:txbxContent>
                        </v:textbox>
                      </v:shape>
                      <v:shape id="Textfeld 2" o:spid="_x0000_s1028" type="#_x0000_t202" style="position:absolute;left:28780;width:2297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<v:textbox style="mso-fit-shape-to-text:t">
                          <w:txbxContent>
                            <w:p w:rsidR="00E80D08" w:rsidRPr="00751ED9" w:rsidRDefault="00E80D08">
                              <w:pP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 w:rsidRPr="00751ED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mit Update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6E8F783" wp14:editId="026C2B32">
                      <wp:simplePos x="0" y="0"/>
                      <wp:positionH relativeFrom="column">
                        <wp:posOffset>273636</wp:posOffset>
                      </wp:positionH>
                      <wp:positionV relativeFrom="paragraph">
                        <wp:posOffset>-1802374</wp:posOffset>
                      </wp:positionV>
                      <wp:extent cx="5216769" cy="1711569"/>
                      <wp:effectExtent l="38100" t="57150" r="41275" b="41275"/>
                      <wp:wrapTight wrapText="bothSides">
                        <wp:wrapPolygon edited="0">
                          <wp:start x="-158" y="-721"/>
                          <wp:lineTo x="-158" y="21881"/>
                          <wp:lineTo x="21692" y="21881"/>
                          <wp:lineTo x="21692" y="-721"/>
                          <wp:lineTo x="-158" y="-721"/>
                        </wp:wrapPolygon>
                      </wp:wrapTight>
                      <wp:docPr id="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6769" cy="1711569"/>
                                <a:chOff x="0" y="0"/>
                                <a:chExt cx="5216769" cy="17115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416" cy="1711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3185" y="0"/>
                                  <a:ext cx="2303584" cy="1711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1220D8" id="Gruppieren 9" o:spid="_x0000_s1026" style="position:absolute;margin-left:21.55pt;margin-top:-141.9pt;width:410.75pt;height:134.75pt;z-index:251659264" coordsize="52167,17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" o:spid="_x0000_s1027" type="#_x0000_t75" style="position:absolute;width:22684;height:17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">
                        <v:imagedata r:id="rId10" o:title=""/>
                        <v:path arrowok="t"/>
                      </v:shape>
                      <v:shape id="Grafik 5" o:spid="_x0000_s1028" type="#_x0000_t75" style="position:absolute;left:29131;width:23036;height:17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">
                        <v:imagedata r:id="rId11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E80D08" w:rsidRPr="00E80D08" w:rsidRDefault="00E80D08" w:rsidP="00E80D08">
            <w:pPr>
              <w:tabs>
                <w:tab w:val="left" w:pos="601"/>
                <w:tab w:val="left" w:pos="5137"/>
              </w:tabs>
              <w:spacing w:line="280" w:lineRule="exact"/>
              <w:ind w:firstLine="601"/>
              <w:rPr>
                <w:rFonts w:ascii="Arial Narrow" w:hAnsi="Arial Narrow"/>
                <w:sz w:val="22"/>
                <w:szCs w:val="22"/>
              </w:rPr>
            </w:pPr>
          </w:p>
          <w:p w:rsid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E80D08" w:rsidRPr="00E80D08" w:rsidRDefault="00E80D08" w:rsidP="00E80D08">
            <w:pPr>
              <w:spacing w:line="280" w:lineRule="exact"/>
              <w:rPr>
                <w:rFonts w:ascii="Arial Narrow" w:hAnsi="Arial Narrow"/>
                <w:sz w:val="22"/>
                <w:szCs w:val="22"/>
              </w:rPr>
            </w:pPr>
          </w:p>
          <w:p w:rsidR="00751ED9" w:rsidRPr="00751ED9" w:rsidRDefault="00751ED9" w:rsidP="00751ED9">
            <w:pPr>
              <w:pStyle w:val="Default"/>
              <w:ind w:left="1452"/>
              <w:rPr>
                <w:rFonts w:ascii="Arial Narrow" w:hAnsi="Arial Narrow" w:cs="Times New Roman"/>
                <w:color w:val="auto"/>
                <w:sz w:val="22"/>
                <w:szCs w:val="22"/>
              </w:rPr>
            </w:pPr>
          </w:p>
          <w:p w:rsidR="00641823" w:rsidRPr="008377F5" w:rsidRDefault="00641823" w:rsidP="00751ED9">
            <w:pPr>
              <w:widowControl w:val="0"/>
              <w:tabs>
                <w:tab w:val="left" w:leader="hyphen" w:pos="851"/>
              </w:tabs>
              <w:autoSpaceDE w:val="0"/>
              <w:autoSpaceDN w:val="0"/>
              <w:adjustRightInd w:val="0"/>
              <w:rPr>
                <w:rFonts w:ascii="Arial Narrow" w:hAnsi="Arial Narrow" w:cs="Arabic Typesetting"/>
                <w:b/>
                <w:bCs/>
                <w:color w:val="0000FF"/>
                <w:sz w:val="22"/>
                <w:szCs w:val="22"/>
              </w:rPr>
            </w:pPr>
          </w:p>
        </w:tc>
      </w:tr>
    </w:tbl>
    <w:p w:rsidR="00CC78A9" w:rsidRDefault="00CC78A9" w:rsidP="00CC78A9">
      <w:pPr>
        <w:pStyle w:val="Kopfzeile"/>
        <w:tabs>
          <w:tab w:val="clear" w:pos="4536"/>
          <w:tab w:val="clear" w:pos="9072"/>
        </w:tabs>
        <w:rPr>
          <w:rFonts w:ascii="Arial Narrow" w:hAnsi="Arial Narrow" w:cs="Arabic Typesetting"/>
          <w:color w:val="000000"/>
          <w:sz w:val="22"/>
          <w:szCs w:val="22"/>
        </w:rPr>
      </w:pPr>
    </w:p>
    <w:sectPr w:rsidR="00CC78A9" w:rsidSect="008149E2">
      <w:headerReference w:type="default" r:id="rId12"/>
      <w:footerReference w:type="default" r:id="rId13"/>
      <w:pgSz w:w="11906" w:h="16838" w:code="9"/>
      <w:pgMar w:top="851" w:right="1134" w:bottom="284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CD4" w:rsidRDefault="00504CD4" w:rsidP="00993F8E">
      <w:r>
        <w:separator/>
      </w:r>
    </w:p>
  </w:endnote>
  <w:endnote w:type="continuationSeparator" w:id="0">
    <w:p w:rsidR="00504CD4" w:rsidRDefault="00504CD4" w:rsidP="00993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9E2" w:rsidRDefault="008149E2" w:rsidP="008149E2">
    <w:pPr>
      <w:tabs>
        <w:tab w:val="center" w:pos="4536"/>
        <w:tab w:val="right" w:pos="9072"/>
      </w:tabs>
      <w:spacing w:before="60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B5D26D4" wp14:editId="0FA74752">
              <wp:simplePos x="0" y="0"/>
              <wp:positionH relativeFrom="column">
                <wp:posOffset>2247</wp:posOffset>
              </wp:positionH>
              <wp:positionV relativeFrom="paragraph">
                <wp:posOffset>2393</wp:posOffset>
              </wp:positionV>
              <wp:extent cx="3897923" cy="0"/>
              <wp:effectExtent l="0" t="0" r="2667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97923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EFA918" id="Gerade Verbindung 3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.2pt" to="307.1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" strokecolor="#4a7ebb"/>
          </w:pict>
        </mc:Fallback>
      </mc:AlternateContent>
    </w:r>
    <w:r w:rsidRPr="00206C5A">
      <w:rPr>
        <w:rFonts w:ascii="Arial Narrow" w:hAnsi="Arial Narrow"/>
        <w:sz w:val="16"/>
        <w:szCs w:val="16"/>
      </w:rPr>
      <w:t xml:space="preserve">Autorisierte Stelle </w:t>
    </w:r>
    <w:r>
      <w:rPr>
        <w:rFonts w:ascii="Arial Narrow" w:hAnsi="Arial Narrow"/>
        <w:sz w:val="16"/>
        <w:szCs w:val="16"/>
      </w:rPr>
      <w:t xml:space="preserve">Digitalfunk des Landes </w:t>
    </w:r>
    <w:r w:rsidRPr="00206C5A">
      <w:rPr>
        <w:rFonts w:ascii="Arial Narrow" w:hAnsi="Arial Narrow"/>
        <w:sz w:val="16"/>
        <w:szCs w:val="16"/>
      </w:rPr>
      <w:t xml:space="preserve">Brandenburg (ASBB) </w:t>
    </w:r>
    <w:r>
      <w:rPr>
        <w:rFonts w:ascii="Arial Narrow" w:hAnsi="Arial Narrow"/>
        <w:sz w:val="16"/>
        <w:szCs w:val="16"/>
      </w:rPr>
      <w:t xml:space="preserve"> </w:t>
    </w:r>
  </w:p>
  <w:p w:rsidR="008149E2" w:rsidRPr="00206C5A" w:rsidRDefault="008149E2" w:rsidP="008149E2">
    <w:pPr>
      <w:tabs>
        <w:tab w:val="center" w:pos="4536"/>
        <w:tab w:val="right" w:pos="9072"/>
      </w:tabs>
      <w:rPr>
        <w:rFonts w:ascii="Arial Narrow" w:hAnsi="Arial Narrow"/>
        <w:color w:val="000099"/>
        <w:sz w:val="16"/>
        <w:szCs w:val="16"/>
      </w:rPr>
    </w:pPr>
    <w:r>
      <w:rPr>
        <w:rFonts w:ascii="Arial Narrow" w:hAnsi="Arial Narrow"/>
        <w:sz w:val="16"/>
        <w:szCs w:val="16"/>
      </w:rPr>
      <w:t xml:space="preserve">14471 Potsdam, An der Pirschheide 11 </w:t>
    </w:r>
    <w:r w:rsidRPr="00206C5A">
      <w:rPr>
        <w:rFonts w:ascii="Arial Narrow" w:hAnsi="Arial Narrow"/>
        <w:sz w:val="16"/>
        <w:szCs w:val="16"/>
      </w:rPr>
      <w:t>|</w:t>
    </w:r>
    <w:r>
      <w:rPr>
        <w:rFonts w:ascii="Arial Narrow" w:hAnsi="Arial Narrow"/>
        <w:sz w:val="16"/>
        <w:szCs w:val="16"/>
      </w:rPr>
      <w:t xml:space="preserve"> </w:t>
    </w:r>
    <w:r w:rsidRPr="00206C5A">
      <w:rPr>
        <w:rFonts w:ascii="Arial Narrow" w:hAnsi="Arial Narrow"/>
        <w:sz w:val="16"/>
        <w:szCs w:val="16"/>
      </w:rPr>
      <w:t xml:space="preserve">Fax: 0331 9688–529 | E-Mail: </w:t>
    </w:r>
    <w:hyperlink r:id="rId1" w:history="1">
      <w:r w:rsidRPr="00206C5A">
        <w:rPr>
          <w:rFonts w:ascii="Arial Narrow" w:hAnsi="Arial Narrow"/>
          <w:color w:val="000099"/>
          <w:sz w:val="16"/>
          <w:szCs w:val="16"/>
          <w:u w:val="single"/>
        </w:rPr>
        <w:t>asbb@digitalfunk.brandenburg.de</w:t>
      </w:r>
    </w:hyperlink>
  </w:p>
  <w:p w:rsidR="008149E2" w:rsidRPr="008214CE" w:rsidRDefault="00F03FB8" w:rsidP="008149E2">
    <w:pPr>
      <w:pStyle w:val="Fuzeile"/>
      <w:tabs>
        <w:tab w:val="clear" w:pos="4536"/>
      </w:tabs>
      <w:spacing w:before="60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Formblatt ASBB 4.</w:t>
    </w:r>
    <w:r w:rsidR="005F56EC">
      <w:rPr>
        <w:rFonts w:ascii="Arial Narrow" w:hAnsi="Arial Narrow"/>
        <w:sz w:val="16"/>
        <w:szCs w:val="16"/>
      </w:rPr>
      <w:t>1</w:t>
    </w:r>
    <w:r w:rsidR="0064497B">
      <w:rPr>
        <w:rFonts w:ascii="Arial Narrow" w:hAnsi="Arial Narrow"/>
        <w:sz w:val="16"/>
        <w:szCs w:val="16"/>
      </w:rPr>
      <w:t xml:space="preserve"> - Stand: 0</w:t>
    </w:r>
    <w:r w:rsidR="005F56EC">
      <w:rPr>
        <w:rFonts w:ascii="Arial Narrow" w:hAnsi="Arial Narrow"/>
        <w:sz w:val="16"/>
        <w:szCs w:val="16"/>
      </w:rPr>
      <w:t>9</w:t>
    </w:r>
    <w:r w:rsidR="008149E2">
      <w:rPr>
        <w:rFonts w:ascii="Arial Narrow" w:hAnsi="Arial Narrow"/>
        <w:sz w:val="16"/>
        <w:szCs w:val="16"/>
      </w:rPr>
      <w:t>/2019</w:t>
    </w:r>
    <w:r w:rsidR="008149E2">
      <w:rPr>
        <w:rFonts w:ascii="Arial Narrow" w:hAnsi="Arial Narrow"/>
        <w:sz w:val="16"/>
        <w:szCs w:val="16"/>
      </w:rPr>
      <w:tab/>
    </w:r>
    <w:r w:rsidR="008149E2" w:rsidRPr="00CD2640">
      <w:rPr>
        <w:rFonts w:ascii="Arial Narrow" w:hAnsi="Arial Narrow"/>
        <w:sz w:val="16"/>
        <w:szCs w:val="16"/>
      </w:rPr>
      <w:t xml:space="preserve">Seite </w:t>
    </w:r>
    <w:r w:rsidR="008149E2" w:rsidRPr="00CD2640">
      <w:rPr>
        <w:rFonts w:ascii="Arial Narrow" w:hAnsi="Arial Narrow"/>
        <w:b/>
        <w:bCs/>
        <w:sz w:val="16"/>
        <w:szCs w:val="16"/>
      </w:rPr>
      <w:fldChar w:fldCharType="begin"/>
    </w:r>
    <w:r w:rsidR="008149E2" w:rsidRPr="00CD2640">
      <w:rPr>
        <w:rFonts w:ascii="Arial Narrow" w:hAnsi="Arial Narrow"/>
        <w:b/>
        <w:bCs/>
        <w:sz w:val="16"/>
        <w:szCs w:val="16"/>
      </w:rPr>
      <w:instrText>PAGE</w:instrText>
    </w:r>
    <w:r w:rsidR="008149E2" w:rsidRPr="00CD2640">
      <w:rPr>
        <w:rFonts w:ascii="Arial Narrow" w:hAnsi="Arial Narrow"/>
        <w:b/>
        <w:bCs/>
        <w:sz w:val="16"/>
        <w:szCs w:val="16"/>
      </w:rPr>
      <w:fldChar w:fldCharType="separate"/>
    </w:r>
    <w:r w:rsidR="002C1115">
      <w:rPr>
        <w:rFonts w:ascii="Arial Narrow" w:hAnsi="Arial Narrow"/>
        <w:b/>
        <w:bCs/>
        <w:noProof/>
        <w:sz w:val="16"/>
        <w:szCs w:val="16"/>
      </w:rPr>
      <w:t>1</w:t>
    </w:r>
    <w:r w:rsidR="008149E2" w:rsidRPr="00CD2640">
      <w:rPr>
        <w:rFonts w:ascii="Arial Narrow" w:hAnsi="Arial Narrow"/>
        <w:sz w:val="16"/>
        <w:szCs w:val="16"/>
      </w:rPr>
      <w:fldChar w:fldCharType="end"/>
    </w:r>
    <w:r w:rsidR="008149E2" w:rsidRPr="00CD2640">
      <w:rPr>
        <w:rFonts w:ascii="Arial Narrow" w:hAnsi="Arial Narrow"/>
        <w:sz w:val="16"/>
        <w:szCs w:val="16"/>
      </w:rPr>
      <w:t xml:space="preserve"> von </w:t>
    </w:r>
    <w:r w:rsidR="008149E2" w:rsidRPr="00CD2640">
      <w:rPr>
        <w:rFonts w:ascii="Arial Narrow" w:hAnsi="Arial Narrow"/>
        <w:b/>
        <w:bCs/>
        <w:sz w:val="16"/>
        <w:szCs w:val="16"/>
      </w:rPr>
      <w:fldChar w:fldCharType="begin"/>
    </w:r>
    <w:r w:rsidR="008149E2" w:rsidRPr="00CD2640">
      <w:rPr>
        <w:rFonts w:ascii="Arial Narrow" w:hAnsi="Arial Narrow"/>
        <w:b/>
        <w:bCs/>
        <w:sz w:val="16"/>
        <w:szCs w:val="16"/>
      </w:rPr>
      <w:instrText>NUMPAGES</w:instrText>
    </w:r>
    <w:r w:rsidR="008149E2" w:rsidRPr="00CD2640">
      <w:rPr>
        <w:rFonts w:ascii="Arial Narrow" w:hAnsi="Arial Narrow"/>
        <w:b/>
        <w:bCs/>
        <w:sz w:val="16"/>
        <w:szCs w:val="16"/>
      </w:rPr>
      <w:fldChar w:fldCharType="separate"/>
    </w:r>
    <w:r w:rsidR="002C1115">
      <w:rPr>
        <w:rFonts w:ascii="Arial Narrow" w:hAnsi="Arial Narrow"/>
        <w:b/>
        <w:bCs/>
        <w:noProof/>
        <w:sz w:val="16"/>
        <w:szCs w:val="16"/>
      </w:rPr>
      <w:t>1</w:t>
    </w:r>
    <w:r w:rsidR="008149E2" w:rsidRPr="00CD2640">
      <w:rPr>
        <w:rFonts w:ascii="Arial Narrow" w:hAnsi="Arial Narrow"/>
        <w:sz w:val="16"/>
        <w:szCs w:val="16"/>
      </w:rPr>
      <w:fldChar w:fldCharType="end"/>
    </w:r>
    <w:r w:rsidR="008149E2">
      <w:rPr>
        <w:rFonts w:ascii="Arial Narrow" w:hAnsi="Arial Narrow"/>
        <w:b/>
        <w:bCs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CD4" w:rsidRDefault="00504CD4" w:rsidP="00993F8E">
      <w:r>
        <w:separator/>
      </w:r>
    </w:p>
  </w:footnote>
  <w:footnote w:type="continuationSeparator" w:id="0">
    <w:p w:rsidR="00504CD4" w:rsidRDefault="00504CD4" w:rsidP="00993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CD4" w:rsidRDefault="00995BAE" w:rsidP="002A2384">
    <w:pPr>
      <w:tabs>
        <w:tab w:val="left" w:pos="8363"/>
      </w:tabs>
      <w:rPr>
        <w:rFonts w:ascii="Arial Narrow" w:hAnsi="Arial Narrow"/>
        <w:b/>
        <w:sz w:val="32"/>
        <w:szCs w:val="32"/>
      </w:rPr>
    </w:pPr>
    <w:r>
      <w:rPr>
        <w:rFonts w:ascii="Arial Narrow" w:hAnsi="Arial Narrow"/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059F2475" wp14:editId="45465BE5">
          <wp:simplePos x="0" y="0"/>
          <wp:positionH relativeFrom="column">
            <wp:posOffset>4403725</wp:posOffset>
          </wp:positionH>
          <wp:positionV relativeFrom="paragraph">
            <wp:posOffset>-180975</wp:posOffset>
          </wp:positionV>
          <wp:extent cx="1633855" cy="518160"/>
          <wp:effectExtent l="0" t="0" r="4445" b="0"/>
          <wp:wrapTight wrapText="left">
            <wp:wrapPolygon edited="0">
              <wp:start x="0" y="0"/>
              <wp:lineTo x="0" y="20647"/>
              <wp:lineTo x="21407" y="20647"/>
              <wp:lineTo x="21407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CD4">
      <w:rPr>
        <w:noProof/>
      </w:rPr>
      <w:drawing>
        <wp:anchor distT="0" distB="0" distL="114300" distR="114300" simplePos="0" relativeHeight="251656192" behindDoc="1" locked="0" layoutInCell="1" allowOverlap="1" wp14:anchorId="37402D4B" wp14:editId="34166C91">
          <wp:simplePos x="0" y="0"/>
          <wp:positionH relativeFrom="column">
            <wp:posOffset>0</wp:posOffset>
          </wp:positionH>
          <wp:positionV relativeFrom="paragraph">
            <wp:posOffset>-216535</wp:posOffset>
          </wp:positionV>
          <wp:extent cx="2361600" cy="630000"/>
          <wp:effectExtent l="0" t="0" r="635" b="0"/>
          <wp:wrapTight wrapText="bothSides">
            <wp:wrapPolygon edited="0">
              <wp:start x="0" y="0"/>
              <wp:lineTo x="0" y="20903"/>
              <wp:lineTo x="21432" y="20903"/>
              <wp:lineTo x="21432" y="0"/>
              <wp:lineTo x="0" y="0"/>
            </wp:wrapPolygon>
          </wp:wrapTight>
          <wp:docPr id="4" name="Bild 2" descr="2012-11-05_Logo_ZD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2-11-05_Logo_ZDPo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16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CD4">
      <w:rPr>
        <w:rFonts w:ascii="Arial Narrow" w:hAnsi="Arial Narrow"/>
        <w:b/>
        <w:sz w:val="32"/>
        <w:szCs w:val="32"/>
      </w:rPr>
      <w:tab/>
    </w:r>
  </w:p>
  <w:p w:rsidR="00504CD4" w:rsidRPr="00A66462" w:rsidRDefault="008149E2" w:rsidP="001305E8">
    <w:pPr>
      <w:tabs>
        <w:tab w:val="left" w:pos="5585"/>
      </w:tabs>
      <w:rPr>
        <w:rFonts w:ascii="Arial Narrow" w:hAnsi="Arial Narrow"/>
        <w:sz w:val="32"/>
        <w:szCs w:val="32"/>
      </w:rPr>
    </w:pPr>
    <w:r>
      <w:rPr>
        <w:rFonts w:ascii="Arial Narrow" w:hAnsi="Arial Narrow"/>
        <w:b/>
        <w:noProof/>
      </w:rPr>
      <w:drawing>
        <wp:anchor distT="0" distB="0" distL="114300" distR="114300" simplePos="0" relativeHeight="251659264" behindDoc="1" locked="0" layoutInCell="1" allowOverlap="1" wp14:anchorId="5B4FB3BE" wp14:editId="1BAF5B4A">
          <wp:simplePos x="0" y="0"/>
          <wp:positionH relativeFrom="column">
            <wp:posOffset>4928870</wp:posOffset>
          </wp:positionH>
          <wp:positionV relativeFrom="paragraph">
            <wp:posOffset>177165</wp:posOffset>
          </wp:positionV>
          <wp:extent cx="1108800" cy="327600"/>
          <wp:effectExtent l="0" t="0" r="0" b="0"/>
          <wp:wrapTight wrapText="bothSides">
            <wp:wrapPolygon edited="0">
              <wp:start x="0" y="0"/>
              <wp:lineTo x="0" y="20132"/>
              <wp:lineTo x="8165" y="20132"/>
              <wp:lineTo x="20784" y="16357"/>
              <wp:lineTo x="20784" y="1258"/>
              <wp:lineTo x="816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tlin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CD4" w:rsidRPr="00A66462">
      <w:rPr>
        <w:rFonts w:ascii="Arial Narrow" w:hAnsi="Arial Narrow"/>
        <w:sz w:val="32"/>
        <w:szCs w:val="32"/>
      </w:rPr>
      <w:tab/>
    </w:r>
  </w:p>
  <w:p w:rsidR="00974CC9" w:rsidRPr="005F56EC" w:rsidRDefault="00974CC9" w:rsidP="005F56EC">
    <w:pPr>
      <w:pStyle w:val="berschrift4"/>
      <w:ind w:left="0" w:firstLine="0"/>
      <w:rPr>
        <w:rFonts w:ascii="Arial Narrow" w:hAnsi="Arial Narrow"/>
      </w:rPr>
    </w:pPr>
    <w:r w:rsidRPr="005F56EC">
      <w:rPr>
        <w:rFonts w:ascii="Arial Narrow" w:hAnsi="Arial Narrow"/>
      </w:rPr>
      <w:t>Bereich Informationstechnik</w:t>
    </w:r>
  </w:p>
  <w:p w:rsidR="00504CD4" w:rsidRPr="00974CC9" w:rsidRDefault="00504CD4" w:rsidP="00653F92">
    <w:pPr>
      <w:spacing w:before="100" w:beforeAutospacing="1"/>
      <w:rPr>
        <w:rFonts w:ascii="Arial Narrow" w:hAnsi="Arial Narrow"/>
        <w:b/>
      </w:rPr>
    </w:pPr>
    <w:r w:rsidRPr="00974CC9">
      <w:rPr>
        <w:rFonts w:ascii="Arial Narrow" w:hAnsi="Arial Narrow"/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F45"/>
    <w:multiLevelType w:val="hybridMultilevel"/>
    <w:tmpl w:val="8AD449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83E29"/>
    <w:multiLevelType w:val="hybridMultilevel"/>
    <w:tmpl w:val="74D0EA72"/>
    <w:lvl w:ilvl="0" w:tplc="0407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4F1381C"/>
    <w:multiLevelType w:val="hybridMultilevel"/>
    <w:tmpl w:val="8F44B5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40E6A"/>
    <w:multiLevelType w:val="hybridMultilevel"/>
    <w:tmpl w:val="CFF20BB2"/>
    <w:lvl w:ilvl="0" w:tplc="F29A827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b w:val="0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C2D3AD9"/>
    <w:multiLevelType w:val="hybridMultilevel"/>
    <w:tmpl w:val="B2A6393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9A6D59"/>
    <w:multiLevelType w:val="hybridMultilevel"/>
    <w:tmpl w:val="652840FC"/>
    <w:lvl w:ilvl="0" w:tplc="0407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3834831"/>
    <w:multiLevelType w:val="hybridMultilevel"/>
    <w:tmpl w:val="E700AF1C"/>
    <w:lvl w:ilvl="0" w:tplc="72722028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617C0"/>
    <w:multiLevelType w:val="hybridMultilevel"/>
    <w:tmpl w:val="870A3394"/>
    <w:lvl w:ilvl="0" w:tplc="CC4C233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30" w:hanging="360"/>
      </w:pPr>
    </w:lvl>
    <w:lvl w:ilvl="2" w:tplc="0407001B" w:tentative="1">
      <w:start w:val="1"/>
      <w:numFmt w:val="lowerRoman"/>
      <w:lvlText w:val="%3."/>
      <w:lvlJc w:val="right"/>
      <w:pPr>
        <w:ind w:left="2550" w:hanging="180"/>
      </w:pPr>
    </w:lvl>
    <w:lvl w:ilvl="3" w:tplc="0407000F" w:tentative="1">
      <w:start w:val="1"/>
      <w:numFmt w:val="decimal"/>
      <w:lvlText w:val="%4."/>
      <w:lvlJc w:val="left"/>
      <w:pPr>
        <w:ind w:left="3270" w:hanging="360"/>
      </w:pPr>
    </w:lvl>
    <w:lvl w:ilvl="4" w:tplc="04070019" w:tentative="1">
      <w:start w:val="1"/>
      <w:numFmt w:val="lowerLetter"/>
      <w:lvlText w:val="%5."/>
      <w:lvlJc w:val="left"/>
      <w:pPr>
        <w:ind w:left="3990" w:hanging="360"/>
      </w:pPr>
    </w:lvl>
    <w:lvl w:ilvl="5" w:tplc="0407001B" w:tentative="1">
      <w:start w:val="1"/>
      <w:numFmt w:val="lowerRoman"/>
      <w:lvlText w:val="%6."/>
      <w:lvlJc w:val="right"/>
      <w:pPr>
        <w:ind w:left="4710" w:hanging="180"/>
      </w:pPr>
    </w:lvl>
    <w:lvl w:ilvl="6" w:tplc="0407000F" w:tentative="1">
      <w:start w:val="1"/>
      <w:numFmt w:val="decimal"/>
      <w:lvlText w:val="%7."/>
      <w:lvlJc w:val="left"/>
      <w:pPr>
        <w:ind w:left="5430" w:hanging="360"/>
      </w:pPr>
    </w:lvl>
    <w:lvl w:ilvl="7" w:tplc="04070019" w:tentative="1">
      <w:start w:val="1"/>
      <w:numFmt w:val="lowerLetter"/>
      <w:lvlText w:val="%8."/>
      <w:lvlJc w:val="left"/>
      <w:pPr>
        <w:ind w:left="6150" w:hanging="360"/>
      </w:pPr>
    </w:lvl>
    <w:lvl w:ilvl="8" w:tplc="0407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 w15:restartNumberingAfterBreak="0">
    <w:nsid w:val="240A3EC8"/>
    <w:multiLevelType w:val="hybridMultilevel"/>
    <w:tmpl w:val="23FCD20A"/>
    <w:lvl w:ilvl="0" w:tplc="EBF0EF54">
      <w:numFmt w:val="bullet"/>
      <w:lvlText w:val="·"/>
      <w:lvlJc w:val="left"/>
      <w:pPr>
        <w:ind w:left="2160" w:hanging="360"/>
      </w:pPr>
      <w:rPr>
        <w:rFonts w:ascii="Arial Narrow" w:eastAsia="Times New Roman" w:hAnsi="Arial Narrow" w:cs="Arabic Typesetting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A0D7463"/>
    <w:multiLevelType w:val="hybridMultilevel"/>
    <w:tmpl w:val="8A7417C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8FCE6896">
      <w:numFmt w:val="bullet"/>
      <w:lvlText w:val="-"/>
      <w:lvlJc w:val="left"/>
      <w:pPr>
        <w:ind w:left="2160" w:hanging="360"/>
      </w:pPr>
      <w:rPr>
        <w:rFonts w:ascii="Arial Narrow" w:eastAsia="Times New Roman" w:hAnsi="Arial Narrow" w:cs="Arial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464E45"/>
    <w:multiLevelType w:val="hybridMultilevel"/>
    <w:tmpl w:val="CE2ACB6C"/>
    <w:lvl w:ilvl="0" w:tplc="0407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2BC14CD0"/>
    <w:multiLevelType w:val="hybridMultilevel"/>
    <w:tmpl w:val="158CE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C65FC"/>
    <w:multiLevelType w:val="hybridMultilevel"/>
    <w:tmpl w:val="6018EFDC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4035A8"/>
    <w:multiLevelType w:val="hybridMultilevel"/>
    <w:tmpl w:val="34BEDA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EBF0EF54">
      <w:numFmt w:val="bullet"/>
      <w:lvlText w:val="·"/>
      <w:lvlJc w:val="left"/>
      <w:pPr>
        <w:ind w:left="2160" w:hanging="360"/>
      </w:pPr>
      <w:rPr>
        <w:rFonts w:ascii="Arial Narrow" w:eastAsia="Times New Roman" w:hAnsi="Arial Narrow" w:cs="Arabic Typesetting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E7D46"/>
    <w:multiLevelType w:val="hybridMultilevel"/>
    <w:tmpl w:val="324CF0D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491671"/>
    <w:multiLevelType w:val="hybridMultilevel"/>
    <w:tmpl w:val="E286D5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74943"/>
    <w:multiLevelType w:val="hybridMultilevel"/>
    <w:tmpl w:val="1174FF56"/>
    <w:lvl w:ilvl="0" w:tplc="7E3EA358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813216"/>
    <w:multiLevelType w:val="hybridMultilevel"/>
    <w:tmpl w:val="466273D0"/>
    <w:lvl w:ilvl="0" w:tplc="0407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8" w15:restartNumberingAfterBreak="0">
    <w:nsid w:val="4BA077F9"/>
    <w:multiLevelType w:val="hybridMultilevel"/>
    <w:tmpl w:val="9D78B538"/>
    <w:lvl w:ilvl="0" w:tplc="C68A524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B758E8"/>
    <w:multiLevelType w:val="hybridMultilevel"/>
    <w:tmpl w:val="EA882A94"/>
    <w:lvl w:ilvl="0" w:tplc="0407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0" w15:restartNumberingAfterBreak="0">
    <w:nsid w:val="5C586B9B"/>
    <w:multiLevelType w:val="hybridMultilevel"/>
    <w:tmpl w:val="335487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A85AA1"/>
    <w:multiLevelType w:val="hybridMultilevel"/>
    <w:tmpl w:val="435CB44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3686EC4">
      <w:numFmt w:val="bullet"/>
      <w:lvlText w:val=""/>
      <w:lvlJc w:val="left"/>
      <w:pPr>
        <w:ind w:left="1440" w:hanging="360"/>
      </w:pPr>
      <w:rPr>
        <w:rFonts w:ascii="Symbol" w:eastAsia="Times New Roman" w:hAnsi="Symbol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E2C57"/>
    <w:multiLevelType w:val="hybridMultilevel"/>
    <w:tmpl w:val="C8C25BE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F402B"/>
    <w:multiLevelType w:val="hybridMultilevel"/>
    <w:tmpl w:val="AC468700"/>
    <w:lvl w:ilvl="0" w:tplc="7CDEEBA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30" w:hanging="360"/>
      </w:pPr>
    </w:lvl>
    <w:lvl w:ilvl="2" w:tplc="0407001B" w:tentative="1">
      <w:start w:val="1"/>
      <w:numFmt w:val="lowerRoman"/>
      <w:lvlText w:val="%3."/>
      <w:lvlJc w:val="right"/>
      <w:pPr>
        <w:ind w:left="2550" w:hanging="180"/>
      </w:pPr>
    </w:lvl>
    <w:lvl w:ilvl="3" w:tplc="0407000F" w:tentative="1">
      <w:start w:val="1"/>
      <w:numFmt w:val="decimal"/>
      <w:lvlText w:val="%4."/>
      <w:lvlJc w:val="left"/>
      <w:pPr>
        <w:ind w:left="3270" w:hanging="360"/>
      </w:pPr>
    </w:lvl>
    <w:lvl w:ilvl="4" w:tplc="04070019" w:tentative="1">
      <w:start w:val="1"/>
      <w:numFmt w:val="lowerLetter"/>
      <w:lvlText w:val="%5."/>
      <w:lvlJc w:val="left"/>
      <w:pPr>
        <w:ind w:left="3990" w:hanging="360"/>
      </w:pPr>
    </w:lvl>
    <w:lvl w:ilvl="5" w:tplc="0407001B" w:tentative="1">
      <w:start w:val="1"/>
      <w:numFmt w:val="lowerRoman"/>
      <w:lvlText w:val="%6."/>
      <w:lvlJc w:val="right"/>
      <w:pPr>
        <w:ind w:left="4710" w:hanging="180"/>
      </w:pPr>
    </w:lvl>
    <w:lvl w:ilvl="6" w:tplc="0407000F" w:tentative="1">
      <w:start w:val="1"/>
      <w:numFmt w:val="decimal"/>
      <w:lvlText w:val="%7."/>
      <w:lvlJc w:val="left"/>
      <w:pPr>
        <w:ind w:left="5430" w:hanging="360"/>
      </w:pPr>
    </w:lvl>
    <w:lvl w:ilvl="7" w:tplc="04070019" w:tentative="1">
      <w:start w:val="1"/>
      <w:numFmt w:val="lowerLetter"/>
      <w:lvlText w:val="%8."/>
      <w:lvlJc w:val="left"/>
      <w:pPr>
        <w:ind w:left="6150" w:hanging="360"/>
      </w:pPr>
    </w:lvl>
    <w:lvl w:ilvl="8" w:tplc="0407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4" w15:restartNumberingAfterBreak="0">
    <w:nsid w:val="6B6F5795"/>
    <w:multiLevelType w:val="hybridMultilevel"/>
    <w:tmpl w:val="64C68D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3D34B2"/>
    <w:multiLevelType w:val="hybridMultilevel"/>
    <w:tmpl w:val="40DA385A"/>
    <w:lvl w:ilvl="0" w:tplc="B150DDF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8E3C56"/>
    <w:multiLevelType w:val="hybridMultilevel"/>
    <w:tmpl w:val="E0E2DF5A"/>
    <w:lvl w:ilvl="0" w:tplc="0407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5743012"/>
    <w:multiLevelType w:val="hybridMultilevel"/>
    <w:tmpl w:val="163C4B92"/>
    <w:lvl w:ilvl="0" w:tplc="04070003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28" w15:restartNumberingAfterBreak="0">
    <w:nsid w:val="7D8A6ECB"/>
    <w:multiLevelType w:val="hybridMultilevel"/>
    <w:tmpl w:val="66D67B3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</w:num>
  <w:num w:numId="3">
    <w:abstractNumId w:val="23"/>
  </w:num>
  <w:num w:numId="4">
    <w:abstractNumId w:val="7"/>
  </w:num>
  <w:num w:numId="5">
    <w:abstractNumId w:val="13"/>
  </w:num>
  <w:num w:numId="6">
    <w:abstractNumId w:val="8"/>
  </w:num>
  <w:num w:numId="7">
    <w:abstractNumId w:val="28"/>
  </w:num>
  <w:num w:numId="8">
    <w:abstractNumId w:val="3"/>
  </w:num>
  <w:num w:numId="9">
    <w:abstractNumId w:val="5"/>
  </w:num>
  <w:num w:numId="10">
    <w:abstractNumId w:val="26"/>
  </w:num>
  <w:num w:numId="11">
    <w:abstractNumId w:val="12"/>
  </w:num>
  <w:num w:numId="12">
    <w:abstractNumId w:val="18"/>
  </w:num>
  <w:num w:numId="13">
    <w:abstractNumId w:val="0"/>
  </w:num>
  <w:num w:numId="14">
    <w:abstractNumId w:val="9"/>
  </w:num>
  <w:num w:numId="15">
    <w:abstractNumId w:val="21"/>
  </w:num>
  <w:num w:numId="16">
    <w:abstractNumId w:val="16"/>
  </w:num>
  <w:num w:numId="17">
    <w:abstractNumId w:val="15"/>
  </w:num>
  <w:num w:numId="18">
    <w:abstractNumId w:val="14"/>
  </w:num>
  <w:num w:numId="19">
    <w:abstractNumId w:val="17"/>
  </w:num>
  <w:num w:numId="20">
    <w:abstractNumId w:val="19"/>
  </w:num>
  <w:num w:numId="21">
    <w:abstractNumId w:val="11"/>
  </w:num>
  <w:num w:numId="22">
    <w:abstractNumId w:val="20"/>
  </w:num>
  <w:num w:numId="23">
    <w:abstractNumId w:val="2"/>
  </w:num>
  <w:num w:numId="24">
    <w:abstractNumId w:val="22"/>
  </w:num>
  <w:num w:numId="25">
    <w:abstractNumId w:val="4"/>
  </w:num>
  <w:num w:numId="26">
    <w:abstractNumId w:val="1"/>
  </w:num>
  <w:num w:numId="27">
    <w:abstractNumId w:val="27"/>
  </w:num>
  <w:num w:numId="28">
    <w:abstractNumId w:val="1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1zJ6ZXrtm8jfQGd++DqLbNIgzPsV0gCNlB1xUrHgPK82hmjY7HJjGiucNSiNaegt+RV9gYwoajRca/pA4xGj4Q==" w:salt="DrR2F/rhsfYfOVe2RnmW4Q=="/>
  <w:defaultTabStop w:val="708"/>
  <w:autoHyphenation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90"/>
    <w:rsid w:val="0002068A"/>
    <w:rsid w:val="000254E4"/>
    <w:rsid w:val="0003413E"/>
    <w:rsid w:val="00060DD9"/>
    <w:rsid w:val="00066B2F"/>
    <w:rsid w:val="000716B7"/>
    <w:rsid w:val="00077459"/>
    <w:rsid w:val="00083F2C"/>
    <w:rsid w:val="0009402E"/>
    <w:rsid w:val="000A151E"/>
    <w:rsid w:val="000B04A9"/>
    <w:rsid w:val="000B0D70"/>
    <w:rsid w:val="000B0F2A"/>
    <w:rsid w:val="000B1A92"/>
    <w:rsid w:val="000D24EC"/>
    <w:rsid w:val="000F69A0"/>
    <w:rsid w:val="00100DC9"/>
    <w:rsid w:val="00112F68"/>
    <w:rsid w:val="00116469"/>
    <w:rsid w:val="001305E8"/>
    <w:rsid w:val="00132FAD"/>
    <w:rsid w:val="001742FE"/>
    <w:rsid w:val="00182D95"/>
    <w:rsid w:val="001839CD"/>
    <w:rsid w:val="00190063"/>
    <w:rsid w:val="00196896"/>
    <w:rsid w:val="001C2C51"/>
    <w:rsid w:val="001D46D5"/>
    <w:rsid w:val="00206C5A"/>
    <w:rsid w:val="00213EA4"/>
    <w:rsid w:val="002518A9"/>
    <w:rsid w:val="002522D1"/>
    <w:rsid w:val="0027703A"/>
    <w:rsid w:val="002A0763"/>
    <w:rsid w:val="002A2384"/>
    <w:rsid w:val="002A340E"/>
    <w:rsid w:val="002B77BE"/>
    <w:rsid w:val="002C1115"/>
    <w:rsid w:val="002D6929"/>
    <w:rsid w:val="002D69E2"/>
    <w:rsid w:val="002E296D"/>
    <w:rsid w:val="00300577"/>
    <w:rsid w:val="003024F3"/>
    <w:rsid w:val="00324A4B"/>
    <w:rsid w:val="00325730"/>
    <w:rsid w:val="00330DEA"/>
    <w:rsid w:val="003371BA"/>
    <w:rsid w:val="00367BF5"/>
    <w:rsid w:val="003744F9"/>
    <w:rsid w:val="00392048"/>
    <w:rsid w:val="003E50CF"/>
    <w:rsid w:val="00411311"/>
    <w:rsid w:val="00414F49"/>
    <w:rsid w:val="004151A0"/>
    <w:rsid w:val="00432539"/>
    <w:rsid w:val="00442CC7"/>
    <w:rsid w:val="0046495F"/>
    <w:rsid w:val="0049014D"/>
    <w:rsid w:val="004925BA"/>
    <w:rsid w:val="004C57E5"/>
    <w:rsid w:val="004E1461"/>
    <w:rsid w:val="004E349E"/>
    <w:rsid w:val="004E5CEA"/>
    <w:rsid w:val="004F5764"/>
    <w:rsid w:val="00504CD4"/>
    <w:rsid w:val="00507630"/>
    <w:rsid w:val="005241AD"/>
    <w:rsid w:val="00576F5D"/>
    <w:rsid w:val="00595F68"/>
    <w:rsid w:val="005B11AC"/>
    <w:rsid w:val="005E2957"/>
    <w:rsid w:val="005E7CCA"/>
    <w:rsid w:val="005F56EC"/>
    <w:rsid w:val="00605D76"/>
    <w:rsid w:val="006070B4"/>
    <w:rsid w:val="00622C45"/>
    <w:rsid w:val="00630B21"/>
    <w:rsid w:val="00635288"/>
    <w:rsid w:val="00641823"/>
    <w:rsid w:val="0064497B"/>
    <w:rsid w:val="006527D5"/>
    <w:rsid w:val="00653F92"/>
    <w:rsid w:val="00654B11"/>
    <w:rsid w:val="006617CE"/>
    <w:rsid w:val="0066313E"/>
    <w:rsid w:val="006662AC"/>
    <w:rsid w:val="006841E8"/>
    <w:rsid w:val="006A1C88"/>
    <w:rsid w:val="006B0211"/>
    <w:rsid w:val="006C481A"/>
    <w:rsid w:val="007027A8"/>
    <w:rsid w:val="00704709"/>
    <w:rsid w:val="00707EE9"/>
    <w:rsid w:val="00724AB1"/>
    <w:rsid w:val="007322BF"/>
    <w:rsid w:val="00734BBE"/>
    <w:rsid w:val="00736B0D"/>
    <w:rsid w:val="007441C3"/>
    <w:rsid w:val="00751990"/>
    <w:rsid w:val="00751ED9"/>
    <w:rsid w:val="007811FD"/>
    <w:rsid w:val="007B008D"/>
    <w:rsid w:val="007B0197"/>
    <w:rsid w:val="007B24E3"/>
    <w:rsid w:val="007B4A82"/>
    <w:rsid w:val="007E0A0F"/>
    <w:rsid w:val="008149E2"/>
    <w:rsid w:val="00820703"/>
    <w:rsid w:val="008214CE"/>
    <w:rsid w:val="008304E9"/>
    <w:rsid w:val="008377F5"/>
    <w:rsid w:val="008459A5"/>
    <w:rsid w:val="00845C99"/>
    <w:rsid w:val="008638D2"/>
    <w:rsid w:val="00864121"/>
    <w:rsid w:val="008777A5"/>
    <w:rsid w:val="00880AD7"/>
    <w:rsid w:val="008927FA"/>
    <w:rsid w:val="008B1841"/>
    <w:rsid w:val="008D1649"/>
    <w:rsid w:val="008D4373"/>
    <w:rsid w:val="008D5D08"/>
    <w:rsid w:val="008E5548"/>
    <w:rsid w:val="0090394E"/>
    <w:rsid w:val="00903D11"/>
    <w:rsid w:val="00906869"/>
    <w:rsid w:val="00912380"/>
    <w:rsid w:val="009174B1"/>
    <w:rsid w:val="00920EEE"/>
    <w:rsid w:val="00973B52"/>
    <w:rsid w:val="00974CC9"/>
    <w:rsid w:val="00993F8E"/>
    <w:rsid w:val="00995BAE"/>
    <w:rsid w:val="009A17DA"/>
    <w:rsid w:val="009A40BD"/>
    <w:rsid w:val="009B25DE"/>
    <w:rsid w:val="009C70AF"/>
    <w:rsid w:val="009E6133"/>
    <w:rsid w:val="00A1291B"/>
    <w:rsid w:val="00A30918"/>
    <w:rsid w:val="00A44C8E"/>
    <w:rsid w:val="00A5146B"/>
    <w:rsid w:val="00A541DF"/>
    <w:rsid w:val="00A60984"/>
    <w:rsid w:val="00A65EFC"/>
    <w:rsid w:val="00A66462"/>
    <w:rsid w:val="00A665D9"/>
    <w:rsid w:val="00A80FC5"/>
    <w:rsid w:val="00A931B0"/>
    <w:rsid w:val="00A9717B"/>
    <w:rsid w:val="00AA7ABD"/>
    <w:rsid w:val="00AB27FE"/>
    <w:rsid w:val="00AC12A3"/>
    <w:rsid w:val="00AE0F73"/>
    <w:rsid w:val="00AF2EC0"/>
    <w:rsid w:val="00AF4C1D"/>
    <w:rsid w:val="00B036DC"/>
    <w:rsid w:val="00B065E5"/>
    <w:rsid w:val="00B13521"/>
    <w:rsid w:val="00B1553C"/>
    <w:rsid w:val="00B30CEE"/>
    <w:rsid w:val="00B53E53"/>
    <w:rsid w:val="00B62750"/>
    <w:rsid w:val="00B75FB8"/>
    <w:rsid w:val="00B8241D"/>
    <w:rsid w:val="00B91DDA"/>
    <w:rsid w:val="00B92A2F"/>
    <w:rsid w:val="00B92B80"/>
    <w:rsid w:val="00BB76EC"/>
    <w:rsid w:val="00BE2685"/>
    <w:rsid w:val="00BE5447"/>
    <w:rsid w:val="00C05E7B"/>
    <w:rsid w:val="00C07B31"/>
    <w:rsid w:val="00C10E05"/>
    <w:rsid w:val="00C13881"/>
    <w:rsid w:val="00C24561"/>
    <w:rsid w:val="00C3632D"/>
    <w:rsid w:val="00C5201F"/>
    <w:rsid w:val="00C55492"/>
    <w:rsid w:val="00C80B4C"/>
    <w:rsid w:val="00C822F6"/>
    <w:rsid w:val="00C83201"/>
    <w:rsid w:val="00CA42A9"/>
    <w:rsid w:val="00CA74F5"/>
    <w:rsid w:val="00CB18CF"/>
    <w:rsid w:val="00CC78A9"/>
    <w:rsid w:val="00CD2640"/>
    <w:rsid w:val="00CE09F0"/>
    <w:rsid w:val="00D25E65"/>
    <w:rsid w:val="00D7752E"/>
    <w:rsid w:val="00D819D4"/>
    <w:rsid w:val="00D907D2"/>
    <w:rsid w:val="00D91133"/>
    <w:rsid w:val="00D963A2"/>
    <w:rsid w:val="00D9793A"/>
    <w:rsid w:val="00DA2CB2"/>
    <w:rsid w:val="00DB08C3"/>
    <w:rsid w:val="00DD1530"/>
    <w:rsid w:val="00DD3049"/>
    <w:rsid w:val="00DD7273"/>
    <w:rsid w:val="00DF216E"/>
    <w:rsid w:val="00E05236"/>
    <w:rsid w:val="00E21D43"/>
    <w:rsid w:val="00E25EE5"/>
    <w:rsid w:val="00E42BB6"/>
    <w:rsid w:val="00E54D76"/>
    <w:rsid w:val="00E6266C"/>
    <w:rsid w:val="00E80D08"/>
    <w:rsid w:val="00E84324"/>
    <w:rsid w:val="00E9521A"/>
    <w:rsid w:val="00EA12FC"/>
    <w:rsid w:val="00EC6C1D"/>
    <w:rsid w:val="00ED2963"/>
    <w:rsid w:val="00ED437D"/>
    <w:rsid w:val="00EF4705"/>
    <w:rsid w:val="00F03FB8"/>
    <w:rsid w:val="00F12046"/>
    <w:rsid w:val="00F2341A"/>
    <w:rsid w:val="00F24FB9"/>
    <w:rsid w:val="00F25CF5"/>
    <w:rsid w:val="00F343CA"/>
    <w:rsid w:val="00F65966"/>
    <w:rsid w:val="00F84AE4"/>
    <w:rsid w:val="00FB4A21"/>
    <w:rsid w:val="00FC3F4D"/>
    <w:rsid w:val="00FD2297"/>
    <w:rsid w:val="00FD37B2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5:docId w15:val="{041D17FF-819C-4CF4-885E-085B443A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F5764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0F69A0"/>
    <w:pPr>
      <w:keepNext/>
      <w:autoSpaceDE w:val="0"/>
      <w:autoSpaceDN w:val="0"/>
      <w:adjustRightInd w:val="0"/>
      <w:spacing w:line="280" w:lineRule="exact"/>
      <w:outlineLvl w:val="0"/>
    </w:pPr>
    <w:rPr>
      <w:rFonts w:ascii="Arial Narrow" w:hAnsi="Arial Narrow" w:cs="Arabic Typesetting"/>
      <w:b/>
      <w:bCs/>
    </w:rPr>
  </w:style>
  <w:style w:type="paragraph" w:styleId="berschrift2">
    <w:name w:val="heading 2"/>
    <w:basedOn w:val="Standard"/>
    <w:link w:val="berschrift2Zchn"/>
    <w:qFormat/>
    <w:rsid w:val="004F576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4F5764"/>
    <w:pPr>
      <w:keepNext/>
      <w:spacing w:before="240" w:after="60" w:line="320" w:lineRule="exact"/>
      <w:outlineLvl w:val="2"/>
    </w:pPr>
    <w:rPr>
      <w:rFonts w:ascii="Arial Narrow" w:hAnsi="Arial Narrow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8149E2"/>
    <w:pPr>
      <w:keepNext/>
      <w:ind w:left="708" w:firstLine="708"/>
      <w:outlineLvl w:val="3"/>
    </w:pPr>
    <w:rPr>
      <w:rFonts w:asciiTheme="minorHAnsi" w:hAnsiTheme="minorHAnsi"/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4F5764"/>
    <w:rPr>
      <w:b/>
      <w:bCs/>
      <w:sz w:val="36"/>
      <w:szCs w:val="36"/>
      <w:lang w:eastAsia="de-DE"/>
    </w:rPr>
  </w:style>
  <w:style w:type="character" w:customStyle="1" w:styleId="berschrift3Zchn">
    <w:name w:val="Überschrift 3 Zchn"/>
    <w:link w:val="berschrift3"/>
    <w:rsid w:val="004F5764"/>
    <w:rPr>
      <w:rFonts w:ascii="Arial Narrow" w:hAnsi="Arial Narrow" w:cs="Arial"/>
      <w:b/>
      <w:bCs/>
      <w:sz w:val="26"/>
      <w:szCs w:val="26"/>
      <w:lang w:eastAsia="de-DE"/>
    </w:rPr>
  </w:style>
  <w:style w:type="paragraph" w:styleId="Beschriftung">
    <w:name w:val="caption"/>
    <w:basedOn w:val="Standard"/>
    <w:next w:val="Standard"/>
    <w:qFormat/>
    <w:rsid w:val="004F5764"/>
    <w:rPr>
      <w:b/>
      <w:bCs/>
      <w:sz w:val="20"/>
      <w:szCs w:val="20"/>
    </w:rPr>
  </w:style>
  <w:style w:type="character" w:styleId="Hyperlink">
    <w:name w:val="Hyperlink"/>
    <w:rsid w:val="00751990"/>
    <w:rPr>
      <w:color w:val="0000FF"/>
      <w:u w:val="single"/>
    </w:rPr>
  </w:style>
  <w:style w:type="table" w:styleId="Tabellenraster">
    <w:name w:val="Table Grid"/>
    <w:basedOn w:val="NormaleTabelle"/>
    <w:rsid w:val="002A3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065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065E5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qFormat/>
    <w:rsid w:val="00576F5D"/>
    <w:pPr>
      <w:ind w:left="720"/>
      <w:contextualSpacing/>
    </w:pPr>
  </w:style>
  <w:style w:type="paragraph" w:styleId="Kopfzeile">
    <w:name w:val="header"/>
    <w:basedOn w:val="Standard"/>
    <w:link w:val="KopfzeileZchn"/>
    <w:rsid w:val="00993F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993F8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993F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993F8E"/>
    <w:rPr>
      <w:sz w:val="24"/>
      <w:szCs w:val="24"/>
      <w:lang w:eastAsia="de-DE"/>
    </w:rPr>
  </w:style>
  <w:style w:type="character" w:styleId="Platzhaltertext">
    <w:name w:val="Placeholder Text"/>
    <w:rsid w:val="000716B7"/>
    <w:rPr>
      <w:color w:val="808080"/>
    </w:rPr>
  </w:style>
  <w:style w:type="paragraph" w:customStyle="1" w:styleId="Default">
    <w:name w:val="Default"/>
    <w:rsid w:val="00B53E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0F69A0"/>
    <w:rPr>
      <w:rFonts w:ascii="Arial Narrow" w:hAnsi="Arial Narrow" w:cs="Arabic Typesetting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8149E2"/>
    <w:rPr>
      <w:rFonts w:asciiTheme="minorHAnsi" w:hAnsiTheme="minorHAns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bb@digitalfunk.brandenburg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0E86D-C366-41B0-B6A0-3CEC42CD5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42873C88.dotm</Template>
  <TotalTime>0</TotalTime>
  <Pages>1</Pages>
  <Words>156</Words>
  <Characters>986</Characters>
  <Application>Microsoft Office Word</Application>
  <DocSecurity>8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ZIT-BB</Company>
  <LinksUpToDate>false</LinksUpToDate>
  <CharactersWithSpaces>1140</CharactersWithSpaces>
  <SharedDoc>false</SharedDoc>
  <HLinks>
    <vt:vector size="6" baseType="variant">
      <vt:variant>
        <vt:i4>4456481</vt:i4>
      </vt:variant>
      <vt:variant>
        <vt:i4>0</vt:i4>
      </vt:variant>
      <vt:variant>
        <vt:i4>0</vt:i4>
      </vt:variant>
      <vt:variant>
        <vt:i4>5</vt:i4>
      </vt:variant>
      <vt:variant>
        <vt:lpwstr>mailto:asbb@digitalfunk.brandenburg.de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Lindner,</dc:creator>
  <cp:lastModifiedBy>Flehmke, Anja</cp:lastModifiedBy>
  <cp:revision>9</cp:revision>
  <cp:lastPrinted>2019-05-22T10:32:00Z</cp:lastPrinted>
  <dcterms:created xsi:type="dcterms:W3CDTF">2019-07-26T12:33:00Z</dcterms:created>
  <dcterms:modified xsi:type="dcterms:W3CDTF">2019-09-25T09:38:00Z</dcterms:modified>
</cp:coreProperties>
</file>